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C040" w14:textId="65DD81F7" w:rsidR="005E1E78" w:rsidRDefault="005E1E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FBB51" wp14:editId="15D5460E">
                <wp:simplePos x="0" y="0"/>
                <wp:positionH relativeFrom="column">
                  <wp:posOffset>390525</wp:posOffset>
                </wp:positionH>
                <wp:positionV relativeFrom="paragraph">
                  <wp:posOffset>80010</wp:posOffset>
                </wp:positionV>
                <wp:extent cx="4943475" cy="514800"/>
                <wp:effectExtent l="0" t="0" r="28575" b="19050"/>
                <wp:wrapNone/>
                <wp:docPr id="115715238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1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A2C68" w14:textId="032DC85D" w:rsidR="00F502C4" w:rsidRDefault="00D12EBD" w:rsidP="00D12EBD">
                            <w:pPr>
                              <w:spacing w:after="0"/>
                              <w:jc w:val="center"/>
                              <w:rPr>
                                <w:rFonts w:ascii="Corbel" w:eastAsia="Calibri" w:hAnsi="Corbel" w:cs="Times New Roman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4F3398">
                              <w:rPr>
                                <w:rFonts w:ascii="Corbel" w:eastAsia="Calibri" w:hAnsi="Corbel" w:cs="Times New Roman"/>
                                <w:b/>
                                <w:color w:val="000000" w:themeColor="text1"/>
                                <w:sz w:val="44"/>
                              </w:rPr>
                              <w:t>Bulletin d’adhésion 202</w:t>
                            </w:r>
                            <w:r w:rsidR="0075385E">
                              <w:rPr>
                                <w:rFonts w:ascii="Corbel" w:eastAsia="Calibri" w:hAnsi="Corbel" w:cs="Times New Roman"/>
                                <w:b/>
                                <w:color w:val="000000" w:themeColor="text1"/>
                                <w:sz w:val="44"/>
                              </w:rPr>
                              <w:t>5</w:t>
                            </w:r>
                            <w:r w:rsidRPr="004F3398">
                              <w:rPr>
                                <w:rFonts w:ascii="Corbel" w:eastAsia="Calibri" w:hAnsi="Corbel" w:cs="Times New Roman"/>
                                <w:b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 w:rsidR="00F502C4">
                              <w:rPr>
                                <w:rFonts w:ascii="Corbel" w:eastAsia="Calibri" w:hAnsi="Corbel" w:cs="Times New Roman"/>
                                <w:b/>
                                <w:color w:val="000000" w:themeColor="text1"/>
                                <w:sz w:val="44"/>
                              </w:rPr>
                              <w:t>–</w:t>
                            </w:r>
                            <w:r w:rsidRPr="004F3398">
                              <w:rPr>
                                <w:rFonts w:ascii="Corbel" w:eastAsia="Calibri" w:hAnsi="Corbel" w:cs="Times New Roman"/>
                                <w:b/>
                                <w:color w:val="000000" w:themeColor="text1"/>
                                <w:sz w:val="44"/>
                              </w:rPr>
                              <w:t xml:space="preserve"> 202</w:t>
                            </w:r>
                            <w:r w:rsidR="0075385E">
                              <w:rPr>
                                <w:rFonts w:ascii="Corbel" w:eastAsia="Calibri" w:hAnsi="Corbel" w:cs="Times New Roman"/>
                                <w:b/>
                                <w:color w:val="000000" w:themeColor="text1"/>
                                <w:sz w:val="44"/>
                              </w:rPr>
                              <w:t>6</w:t>
                            </w:r>
                          </w:p>
                          <w:p w14:paraId="5659F66A" w14:textId="497DC422" w:rsidR="005E1E78" w:rsidRPr="004F3398" w:rsidRDefault="00D12EBD" w:rsidP="00D12EB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F3398">
                              <w:rPr>
                                <w:rFonts w:ascii="Corbel" w:eastAsia="Calibri" w:hAnsi="Corbel" w:cs="Times New Roman"/>
                                <w:b/>
                                <w:color w:val="000000" w:themeColor="text1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FBB5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.75pt;margin-top:6.3pt;width:389.25pt;height: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" fillcolor="white [3212]" strokeweight=".5pt">
                <v:textbox>
                  <w:txbxContent>
                    <w:p w14:paraId="78DA2C68" w14:textId="032DC85D" w:rsidR="00F502C4" w:rsidRDefault="00D12EBD" w:rsidP="00D12EBD">
                      <w:pPr>
                        <w:spacing w:after="0"/>
                        <w:jc w:val="center"/>
                        <w:rPr>
                          <w:rFonts w:ascii="Corbel" w:eastAsia="Calibri" w:hAnsi="Corbel" w:cs="Times New Roman"/>
                          <w:b/>
                          <w:color w:val="000000" w:themeColor="text1"/>
                          <w:sz w:val="44"/>
                        </w:rPr>
                      </w:pPr>
                      <w:r w:rsidRPr="004F3398">
                        <w:rPr>
                          <w:rFonts w:ascii="Corbel" w:eastAsia="Calibri" w:hAnsi="Corbel" w:cs="Times New Roman"/>
                          <w:b/>
                          <w:color w:val="000000" w:themeColor="text1"/>
                          <w:sz w:val="44"/>
                        </w:rPr>
                        <w:t>Bulletin d’adhésion 202</w:t>
                      </w:r>
                      <w:r w:rsidR="0075385E">
                        <w:rPr>
                          <w:rFonts w:ascii="Corbel" w:eastAsia="Calibri" w:hAnsi="Corbel" w:cs="Times New Roman"/>
                          <w:b/>
                          <w:color w:val="000000" w:themeColor="text1"/>
                          <w:sz w:val="44"/>
                        </w:rPr>
                        <w:t>5</w:t>
                      </w:r>
                      <w:r w:rsidRPr="004F3398">
                        <w:rPr>
                          <w:rFonts w:ascii="Corbel" w:eastAsia="Calibri" w:hAnsi="Corbel" w:cs="Times New Roman"/>
                          <w:b/>
                          <w:color w:val="000000" w:themeColor="text1"/>
                          <w:sz w:val="44"/>
                        </w:rPr>
                        <w:t xml:space="preserve"> </w:t>
                      </w:r>
                      <w:r w:rsidR="00F502C4">
                        <w:rPr>
                          <w:rFonts w:ascii="Corbel" w:eastAsia="Calibri" w:hAnsi="Corbel" w:cs="Times New Roman"/>
                          <w:b/>
                          <w:color w:val="000000" w:themeColor="text1"/>
                          <w:sz w:val="44"/>
                        </w:rPr>
                        <w:t>–</w:t>
                      </w:r>
                      <w:r w:rsidRPr="004F3398">
                        <w:rPr>
                          <w:rFonts w:ascii="Corbel" w:eastAsia="Calibri" w:hAnsi="Corbel" w:cs="Times New Roman"/>
                          <w:b/>
                          <w:color w:val="000000" w:themeColor="text1"/>
                          <w:sz w:val="44"/>
                        </w:rPr>
                        <w:t xml:space="preserve"> 202</w:t>
                      </w:r>
                      <w:r w:rsidR="0075385E">
                        <w:rPr>
                          <w:rFonts w:ascii="Corbel" w:eastAsia="Calibri" w:hAnsi="Corbel" w:cs="Times New Roman"/>
                          <w:b/>
                          <w:color w:val="000000" w:themeColor="text1"/>
                          <w:sz w:val="44"/>
                        </w:rPr>
                        <w:t>6</w:t>
                      </w:r>
                    </w:p>
                    <w:p w14:paraId="5659F66A" w14:textId="497DC422" w:rsidR="005E1E78" w:rsidRPr="004F3398" w:rsidRDefault="00D12EBD" w:rsidP="00D12EB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4F3398">
                        <w:rPr>
                          <w:rFonts w:ascii="Corbel" w:eastAsia="Calibri" w:hAnsi="Corbel" w:cs="Times New Roman"/>
                          <w:b/>
                          <w:color w:val="000000" w:themeColor="text1"/>
                          <w:sz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CCA172E" w14:textId="77777777" w:rsidR="005E1E78" w:rsidRDefault="005E1E78"/>
    <w:tbl>
      <w:tblPr>
        <w:tblStyle w:val="Grilledutableau"/>
        <w:tblW w:w="50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0"/>
        <w:gridCol w:w="788"/>
        <w:gridCol w:w="2950"/>
        <w:gridCol w:w="1561"/>
        <w:gridCol w:w="2685"/>
        <w:gridCol w:w="6"/>
      </w:tblGrid>
      <w:tr w:rsidR="00650259" w:rsidRPr="00846B76" w14:paraId="7F475A36" w14:textId="77777777" w:rsidTr="002A3A3D">
        <w:tc>
          <w:tcPr>
            <w:tcW w:w="1060" w:type="pct"/>
            <w:gridSpan w:val="2"/>
            <w:vAlign w:val="bottom"/>
          </w:tcPr>
          <w:p w14:paraId="2772B184" w14:textId="59ADD5A0" w:rsidR="00650259" w:rsidRPr="00846B76" w:rsidRDefault="00442C77" w:rsidP="00346DE2">
            <w:r>
              <w:t>Nom</w:t>
            </w:r>
          </w:p>
        </w:tc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7610D850" w14:textId="77777777" w:rsidR="00650259" w:rsidRPr="00846B76" w:rsidRDefault="00650259" w:rsidP="00346DE2">
            <w:pPr>
              <w:spacing w:before="240"/>
            </w:pPr>
          </w:p>
        </w:tc>
      </w:tr>
      <w:tr w:rsidR="005E1E78" w:rsidRPr="00846B76" w14:paraId="41E93D40" w14:textId="77777777" w:rsidTr="002A3A3D">
        <w:tc>
          <w:tcPr>
            <w:tcW w:w="1060" w:type="pct"/>
            <w:gridSpan w:val="2"/>
            <w:vAlign w:val="bottom"/>
          </w:tcPr>
          <w:p w14:paraId="2CE6A62E" w14:textId="7A5EC6CD" w:rsidR="005E1E78" w:rsidRDefault="00D12EBD" w:rsidP="00346DE2">
            <w:r>
              <w:t>Prénom</w:t>
            </w:r>
          </w:p>
        </w:tc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2782043C" w14:textId="77777777" w:rsidR="005E1E78" w:rsidRPr="00846B76" w:rsidRDefault="005E1E78" w:rsidP="00346DE2">
            <w:pPr>
              <w:spacing w:before="240"/>
            </w:pPr>
          </w:p>
        </w:tc>
      </w:tr>
      <w:tr w:rsidR="00650259" w:rsidRPr="00846B76" w14:paraId="332E4075" w14:textId="77777777" w:rsidTr="002A3A3D">
        <w:tc>
          <w:tcPr>
            <w:tcW w:w="1060" w:type="pct"/>
            <w:gridSpan w:val="2"/>
            <w:vAlign w:val="bottom"/>
          </w:tcPr>
          <w:p w14:paraId="6F5CD235" w14:textId="73C24B8A" w:rsidR="00650259" w:rsidRPr="00846B76" w:rsidRDefault="00D12EBD" w:rsidP="00346DE2">
            <w:r>
              <w:t>Date de naissance</w:t>
            </w:r>
          </w:p>
        </w:tc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56F9408D" w14:textId="77777777" w:rsidR="00650259" w:rsidRPr="00846B76" w:rsidRDefault="00650259" w:rsidP="00346DE2">
            <w:pPr>
              <w:spacing w:before="240"/>
            </w:pPr>
          </w:p>
        </w:tc>
      </w:tr>
      <w:tr w:rsidR="00442C77" w:rsidRPr="00846B76" w14:paraId="32E4CFA2" w14:textId="77777777" w:rsidTr="002A3A3D">
        <w:tc>
          <w:tcPr>
            <w:tcW w:w="1060" w:type="pct"/>
            <w:gridSpan w:val="2"/>
            <w:vAlign w:val="bottom"/>
          </w:tcPr>
          <w:p w14:paraId="7736E326" w14:textId="39E50CC9" w:rsidR="00442C77" w:rsidRDefault="00D12EBD" w:rsidP="00346DE2">
            <w:r>
              <w:t>Adresse</w:t>
            </w:r>
          </w:p>
        </w:tc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0FB521F8" w14:textId="77777777" w:rsidR="00442C77" w:rsidRPr="00846B76" w:rsidRDefault="00442C77" w:rsidP="00346DE2">
            <w:pPr>
              <w:spacing w:before="240"/>
            </w:pPr>
          </w:p>
        </w:tc>
      </w:tr>
      <w:tr w:rsidR="00650259" w:rsidRPr="00846B76" w14:paraId="4FDF7183" w14:textId="77777777" w:rsidTr="002A3A3D">
        <w:tc>
          <w:tcPr>
            <w:tcW w:w="1060" w:type="pct"/>
            <w:gridSpan w:val="2"/>
            <w:vAlign w:val="bottom"/>
          </w:tcPr>
          <w:p w14:paraId="106B9D2D" w14:textId="125C540E" w:rsidR="00650259" w:rsidRDefault="00D12EBD" w:rsidP="00346DE2">
            <w:r>
              <w:t>Code postal / Ville</w:t>
            </w:r>
          </w:p>
        </w:tc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0B798491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F512B3F" w14:textId="77777777" w:rsidTr="002A3A3D">
        <w:sdt>
          <w:sdtPr>
            <w:id w:val="83577009"/>
            <w:placeholder>
              <w:docPart w:val="C8EE848B41534FA3AAFD4A7D60BD8429"/>
            </w:placeholder>
            <w:temporary/>
            <w:showingPlcHdr/>
            <w15:appearance w15:val="hidden"/>
          </w:sdtPr>
          <w:sdtContent>
            <w:tc>
              <w:tcPr>
                <w:tcW w:w="1060" w:type="pct"/>
                <w:gridSpan w:val="2"/>
                <w:vAlign w:val="bottom"/>
              </w:tcPr>
              <w:p w14:paraId="055D9830" w14:textId="77777777" w:rsidR="00650259" w:rsidRPr="00846B76" w:rsidRDefault="00346DE2" w:rsidP="00346DE2">
                <w:r w:rsidRPr="00346DE2">
                  <w:rPr>
                    <w:lang w:bidi="fr-FR"/>
                  </w:rPr>
                  <w:t>Téléphone fixe</w:t>
                </w:r>
              </w:p>
            </w:tc>
          </w:sdtContent>
        </w:sdt>
        <w:tc>
          <w:tcPr>
            <w:tcW w:w="1614" w:type="pct"/>
            <w:tcBorders>
              <w:bottom w:val="single" w:sz="4" w:space="0" w:color="auto"/>
            </w:tcBorders>
            <w:vAlign w:val="bottom"/>
          </w:tcPr>
          <w:p w14:paraId="72A40AED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BF10ABECF56F4FA3A7A35827DA750086"/>
            </w:placeholder>
            <w:temporary/>
            <w:showingPlcHdr/>
            <w15:appearance w15:val="hidden"/>
          </w:sdtPr>
          <w:sdtContent>
            <w:tc>
              <w:tcPr>
                <w:tcW w:w="854" w:type="pct"/>
                <w:vAlign w:val="bottom"/>
              </w:tcPr>
              <w:p w14:paraId="1A442DB8" w14:textId="77777777" w:rsidR="00650259" w:rsidRPr="00846B76" w:rsidRDefault="00346DE2" w:rsidP="00346DE2">
                <w:r w:rsidRPr="00346DE2">
                  <w:rPr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472" w:type="pct"/>
            <w:gridSpan w:val="2"/>
            <w:tcBorders>
              <w:bottom w:val="single" w:sz="4" w:space="0" w:color="auto"/>
            </w:tcBorders>
            <w:vAlign w:val="bottom"/>
          </w:tcPr>
          <w:p w14:paraId="449ABCFE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CBA64A2" w14:textId="77777777" w:rsidTr="002A3A3D">
        <w:tc>
          <w:tcPr>
            <w:tcW w:w="1060" w:type="pct"/>
            <w:gridSpan w:val="2"/>
            <w:vAlign w:val="bottom"/>
          </w:tcPr>
          <w:p w14:paraId="67F4FAF5" w14:textId="2B56A3DD" w:rsidR="00650259" w:rsidRPr="00846B76" w:rsidRDefault="00442C77" w:rsidP="00346DE2">
            <w:r>
              <w:t>Adresse mail</w:t>
            </w:r>
          </w:p>
        </w:tc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3C4C7893" w14:textId="463883DF" w:rsidR="00650259" w:rsidRPr="00846B76" w:rsidRDefault="00A75D46" w:rsidP="00346DE2">
            <w:pPr>
              <w:spacing w:before="240"/>
            </w:pPr>
            <w:r>
              <w:t xml:space="preserve">                                                       @</w:t>
            </w:r>
          </w:p>
        </w:tc>
      </w:tr>
      <w:tr w:rsidR="00650259" w:rsidRPr="00846B76" w14:paraId="055EC4A0" w14:textId="77777777" w:rsidTr="002A3A3D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5B394C2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5357A195" w14:textId="77777777" w:rsidTr="002A3A3D">
        <w:tc>
          <w:tcPr>
            <w:tcW w:w="5000" w:type="pct"/>
            <w:gridSpan w:val="6"/>
            <w:vAlign w:val="bottom"/>
          </w:tcPr>
          <w:p w14:paraId="79413C64" w14:textId="1712EA06" w:rsidR="00346DE2" w:rsidRDefault="00E769D9" w:rsidP="001C4A3D">
            <w:pPr>
              <w:spacing w:before="240"/>
            </w:pPr>
            <w:r>
              <w:t>Je, soussigné(e), ………………………………………………………………. (</w:t>
            </w:r>
            <w:r w:rsidR="005D277B">
              <w:t>N</w:t>
            </w:r>
            <w:r>
              <w:t>om et prénom) déclare souhaiter devenir adhérent(e) de l’Association « Les Retraités Actifs »</w:t>
            </w:r>
            <w:r w:rsidR="002A3A3D">
              <w:t>. Je</w:t>
            </w:r>
            <w:r w:rsidR="00176517">
              <w:t xml:space="preserve"> règle par chèque la cotisation annuelle de 15 €</w:t>
            </w:r>
            <w:r>
              <w:t>.</w:t>
            </w:r>
          </w:p>
          <w:p w14:paraId="0663B10C" w14:textId="6516A950" w:rsidR="00E769D9" w:rsidRDefault="00E769D9" w:rsidP="001C4A3D">
            <w:pPr>
              <w:spacing w:before="240"/>
            </w:pPr>
            <w:r>
              <w:t xml:space="preserve">Je reconnais avoir pris connaissance des statuts de l’Association et du Règlement Intérieur (disponibles sur le site internet </w:t>
            </w:r>
            <w:r w:rsidR="00247FB6">
              <w:t xml:space="preserve">à l’adresse suivante </w:t>
            </w:r>
            <w:hyperlink r:id="rId11" w:history="1">
              <w:r w:rsidR="00247FB6" w:rsidRPr="003F44FE">
                <w:rPr>
                  <w:rStyle w:val="Lienhypertexte"/>
                </w:rPr>
                <w:t>http://clubrfp.wixsite.com/website</w:t>
              </w:r>
            </w:hyperlink>
            <w:r w:rsidR="00247FB6">
              <w:t xml:space="preserve"> </w:t>
            </w:r>
            <w:r>
              <w:t>) que j’accepte de suivre pleinement.</w:t>
            </w:r>
          </w:p>
          <w:p w14:paraId="1FA9E234" w14:textId="35D35B7D" w:rsidR="00E769D9" w:rsidRDefault="00E769D9" w:rsidP="00E769D9">
            <w:pPr>
              <w:spacing w:before="240"/>
            </w:pPr>
            <w:r>
              <w:t>Je m’inscris aux activités suivantes</w:t>
            </w:r>
            <w:r w:rsidR="002A3A3D">
              <w:t> :</w:t>
            </w:r>
          </w:p>
        </w:tc>
      </w:tr>
      <w:tr w:rsidR="00346DE2" w:rsidRPr="00846B76" w14:paraId="79112E60" w14:textId="77777777" w:rsidTr="002A3A3D">
        <w:trPr>
          <w:gridAfter w:val="1"/>
          <w:wAfter w:w="3" w:type="pct"/>
        </w:trPr>
        <w:tc>
          <w:tcPr>
            <w:tcW w:w="629" w:type="pct"/>
          </w:tcPr>
          <w:p w14:paraId="63DEAFE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368" w:type="pct"/>
            <w:gridSpan w:val="4"/>
            <w:vAlign w:val="bottom"/>
          </w:tcPr>
          <w:p w14:paraId="710F753A" w14:textId="113D109A" w:rsidR="00346DE2" w:rsidRDefault="00176517" w:rsidP="00346DE2">
            <w:r>
              <w:t>Gymnastique – cotisation annuelle de 170 €</w:t>
            </w:r>
          </w:p>
        </w:tc>
      </w:tr>
      <w:tr w:rsidR="00346DE2" w:rsidRPr="00846B76" w14:paraId="1D44E630" w14:textId="77777777" w:rsidTr="002A3A3D">
        <w:trPr>
          <w:gridAfter w:val="1"/>
          <w:wAfter w:w="3" w:type="pct"/>
        </w:trPr>
        <w:tc>
          <w:tcPr>
            <w:tcW w:w="629" w:type="pct"/>
          </w:tcPr>
          <w:p w14:paraId="232CFFE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368" w:type="pct"/>
            <w:gridSpan w:val="4"/>
            <w:vAlign w:val="bottom"/>
          </w:tcPr>
          <w:p w14:paraId="10621178" w14:textId="4570D688" w:rsidR="00346DE2" w:rsidRDefault="00176517" w:rsidP="00346DE2">
            <w:r>
              <w:t>Yoga – cotisation annuelle de 1</w:t>
            </w:r>
            <w:r w:rsidR="0075385E">
              <w:t>70</w:t>
            </w:r>
            <w:r>
              <w:t xml:space="preserve"> €</w:t>
            </w:r>
          </w:p>
        </w:tc>
      </w:tr>
      <w:tr w:rsidR="00346DE2" w:rsidRPr="00846B76" w14:paraId="2C87E354" w14:textId="77777777" w:rsidTr="002A3A3D">
        <w:trPr>
          <w:gridAfter w:val="1"/>
          <w:wAfter w:w="3" w:type="pct"/>
        </w:trPr>
        <w:tc>
          <w:tcPr>
            <w:tcW w:w="629" w:type="pct"/>
          </w:tcPr>
          <w:p w14:paraId="773F7EC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  <w:lang w:bidi="fr-FR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368" w:type="pct"/>
            <w:gridSpan w:val="4"/>
            <w:vAlign w:val="bottom"/>
          </w:tcPr>
          <w:p w14:paraId="59EE783F" w14:textId="7DDCDA26" w:rsidR="00346DE2" w:rsidRPr="002A3A3D" w:rsidRDefault="00176517" w:rsidP="00346DE2">
            <w:r w:rsidRPr="002A3A3D">
              <w:t>Bridge – cotisation annuelle de 5 €</w:t>
            </w:r>
            <w:r w:rsidR="002A3A3D">
              <w:t xml:space="preserve">                                                                                                    </w:t>
            </w:r>
          </w:p>
        </w:tc>
      </w:tr>
      <w:tr w:rsidR="00346DE2" w:rsidRPr="00846B76" w14:paraId="0FA67AEF" w14:textId="77777777" w:rsidTr="002A3A3D">
        <w:trPr>
          <w:gridAfter w:val="1"/>
          <w:wAfter w:w="3" w:type="pct"/>
        </w:trPr>
        <w:tc>
          <w:tcPr>
            <w:tcW w:w="629" w:type="pct"/>
          </w:tcPr>
          <w:p w14:paraId="7428CA3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  <w:lang w:bidi="fr-FR"/>
              </w:rPr>
            </w:pPr>
            <w:r w:rsidRPr="00266DE7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368" w:type="pct"/>
            <w:gridSpan w:val="4"/>
            <w:vAlign w:val="bottom"/>
          </w:tcPr>
          <w:p w14:paraId="5BE23209" w14:textId="742DBA38" w:rsidR="001812E7" w:rsidRPr="002A3A3D" w:rsidRDefault="00176517" w:rsidP="002A3A3D">
            <w:pPr>
              <w:rPr>
                <w:sz w:val="36"/>
                <w:lang w:bidi="fr-FR"/>
              </w:rPr>
            </w:pPr>
            <w:r w:rsidRPr="002A3A3D">
              <w:t>Scrabble – cotisation annuelle de 5 €</w:t>
            </w:r>
          </w:p>
        </w:tc>
      </w:tr>
      <w:tr w:rsidR="00650259" w:rsidRPr="00846B76" w14:paraId="599420DC" w14:textId="77777777" w:rsidTr="002A3A3D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1C1F9AD" w14:textId="77777777" w:rsidR="008561EF" w:rsidRPr="00846B76" w:rsidRDefault="008561EF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561EF" w:rsidRPr="00846B76" w14:paraId="6AA355D9" w14:textId="77777777" w:rsidTr="002A3A3D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7B2C3968" w14:textId="77777777" w:rsidR="008561EF" w:rsidRDefault="008561EF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0373C53" w14:textId="77777777" w:rsidR="002A3A3D" w:rsidRDefault="002A3A3D" w:rsidP="00E677FE">
      <w:pPr>
        <w:spacing w:after="0"/>
        <w:rPr>
          <w:sz w:val="16"/>
          <w:szCs w:val="16"/>
        </w:rPr>
      </w:pPr>
    </w:p>
    <w:p w14:paraId="4D58069F" w14:textId="77777777" w:rsidR="002A3A3D" w:rsidRDefault="002A3A3D" w:rsidP="00E677FE">
      <w:pPr>
        <w:spacing w:after="0"/>
        <w:rPr>
          <w:sz w:val="16"/>
          <w:szCs w:val="16"/>
        </w:rPr>
      </w:pPr>
    </w:p>
    <w:p w14:paraId="3D9E4B67" w14:textId="77777777" w:rsidR="002A3A3D" w:rsidRDefault="002A3A3D" w:rsidP="00E677FE">
      <w:pPr>
        <w:spacing w:after="0"/>
        <w:rPr>
          <w:sz w:val="16"/>
          <w:szCs w:val="16"/>
        </w:rPr>
      </w:pPr>
    </w:p>
    <w:p w14:paraId="22BD8EE9" w14:textId="712BEFE0" w:rsidR="00CE6104" w:rsidRPr="00E677FE" w:rsidRDefault="008561EF" w:rsidP="00E677FE">
      <w:pPr>
        <w:spacing w:after="0"/>
        <w:rPr>
          <w:sz w:val="16"/>
          <w:szCs w:val="16"/>
        </w:rPr>
      </w:pPr>
      <w:r>
        <w:rPr>
          <w:sz w:val="16"/>
          <w:szCs w:val="16"/>
        </w:rPr>
        <w:t>En vertu de la loi n° 78-17 du 6 janvier 1978 relative à l’informatique, aux fichiers et aux libertés, l’Association « Les Retraités Actifs » s’engage à ne pas utiliser les informations de l’adhérent à des fins commerciales. Ce dernier dispose également d’un droit de regard et de rectification sur les informations le concernant.</w:t>
      </w:r>
    </w:p>
    <w:sectPr w:rsidR="00CE6104" w:rsidRPr="00E677FE" w:rsidSect="00FE7FD0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A3D2D" w14:textId="77777777" w:rsidR="00CE7B91" w:rsidRDefault="00CE7B91" w:rsidP="00650259">
      <w:pPr>
        <w:spacing w:after="0" w:line="240" w:lineRule="auto"/>
      </w:pPr>
      <w:r>
        <w:separator/>
      </w:r>
    </w:p>
  </w:endnote>
  <w:endnote w:type="continuationSeparator" w:id="0">
    <w:p w14:paraId="3D5FF18D" w14:textId="77777777" w:rsidR="00CE7B91" w:rsidRDefault="00CE7B9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EA9DA9-3679-4DF9-82F7-AB9BD8EFBEEB}"/>
    <w:embedBold r:id="rId2" w:fontKey="{22535B3C-ECD9-4232-8F85-7BACF8C83E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D1F40B1-ACB1-4C00-9766-A3CD9599EEF4}"/>
    <w:embedBold r:id="rId4" w:fontKey="{29F088A0-62E8-4B9C-9A6A-A8B669ADE396}"/>
    <w:embedItalic r:id="rId5" w:fontKey="{93833F31-B546-4591-9A8B-53364240A3D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66F1458-0584-4B9D-ACA8-FEB8087A7BE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B88654E-CB0A-4213-A4F6-49DE3E8218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2462F3" w:rsidRPr="002462F3" w14:paraId="106C15D4" w14:textId="77777777" w:rsidTr="00C4167A">
      <w:tc>
        <w:tcPr>
          <w:tcW w:w="4675" w:type="dxa"/>
          <w:vAlign w:val="center"/>
        </w:tcPr>
        <w:p w14:paraId="2BAA1CDD" w14:textId="20A49E3F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bidi="fr-FR"/>
            </w:rPr>
          </w:pPr>
        </w:p>
      </w:tc>
      <w:tc>
        <w:tcPr>
          <w:tcW w:w="4675" w:type="dxa"/>
          <w:vAlign w:val="center"/>
        </w:tcPr>
        <w:p w14:paraId="38222181" w14:textId="04BCB6C4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D8E0FD4" w14:textId="77777777" w:rsidR="00731F26" w:rsidRDefault="00731F26" w:rsidP="002462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94746" w14:textId="77777777" w:rsidR="00CE7B91" w:rsidRDefault="00CE7B91" w:rsidP="00650259">
      <w:pPr>
        <w:spacing w:after="0" w:line="240" w:lineRule="auto"/>
      </w:pPr>
      <w:r>
        <w:separator/>
      </w:r>
    </w:p>
  </w:footnote>
  <w:footnote w:type="continuationSeparator" w:id="0">
    <w:p w14:paraId="127EE541" w14:textId="77777777" w:rsidR="00CE7B91" w:rsidRDefault="00CE7B9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1656"/>
      <w:gridCol w:w="7360"/>
    </w:tblGrid>
    <w:tr w:rsidR="004F3398" w:rsidRPr="004F3398" w14:paraId="1ACC55F7" w14:textId="77777777" w:rsidTr="004F3398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1A563D13" w14:textId="77777777" w:rsidR="00BD1D71" w:rsidRPr="004F3398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</w:pPr>
          <w:r w:rsidRPr="004F3398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  <w:lang w:bidi="fr-FR"/>
            </w:rPr>
            <w:drawing>
              <wp:inline distT="0" distB="0" distL="0" distR="0" wp14:anchorId="2F43C0E8" wp14:editId="672EDA86">
                <wp:extent cx="883868" cy="405765"/>
                <wp:effectExtent l="19050" t="19050" r="12065" b="13335"/>
                <wp:docPr id="1" name="Graphisme 1" descr="mains levé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prstClr val="black"/>
                            <a:srgbClr val="D9C3A5">
                              <a:tint val="50000"/>
                              <a:satMod val="18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7ED8098D" w14:textId="6E4CF9CF" w:rsidR="00BD1D71" w:rsidRPr="004F3398" w:rsidRDefault="00442C77" w:rsidP="005E1E78">
          <w:pPr>
            <w:spacing w:after="0"/>
            <w:rPr>
              <w:rFonts w:ascii="Corbel" w:eastAsia="Calibri" w:hAnsi="Corbel" w:cs="Times New Roman"/>
              <w:b/>
              <w:color w:val="000000" w:themeColor="text1"/>
              <w:sz w:val="44"/>
            </w:rPr>
          </w:pPr>
          <w:r w:rsidRPr="004F3398">
            <w:rPr>
              <w:rFonts w:ascii="Corbel" w:eastAsia="Calibri" w:hAnsi="Corbel" w:cs="Times New Roman"/>
              <w:b/>
              <w:color w:val="000000" w:themeColor="text1"/>
              <w:sz w:val="44"/>
            </w:rPr>
            <w:t xml:space="preserve">              </w:t>
          </w:r>
          <w:r w:rsidR="005E1E78" w:rsidRPr="004F3398">
            <w:rPr>
              <w:rFonts w:ascii="Corbel" w:eastAsia="Calibri" w:hAnsi="Corbel" w:cs="Times New Roman"/>
              <w:b/>
              <w:color w:val="000000" w:themeColor="text1"/>
              <w:sz w:val="44"/>
            </w:rPr>
            <w:t xml:space="preserve">Les </w:t>
          </w:r>
          <w:r w:rsidRPr="004F3398">
            <w:rPr>
              <w:rFonts w:ascii="Corbel" w:eastAsia="Calibri" w:hAnsi="Corbel" w:cs="Times New Roman"/>
              <w:b/>
              <w:color w:val="000000" w:themeColor="text1"/>
              <w:sz w:val="44"/>
            </w:rPr>
            <w:t xml:space="preserve">Retraités Actifs </w:t>
          </w:r>
        </w:p>
        <w:p w14:paraId="53972C41" w14:textId="68321C50" w:rsidR="005E1E78" w:rsidRPr="004F3398" w:rsidRDefault="005E1E78" w:rsidP="005E1E78">
          <w:pPr>
            <w:spacing w:after="0"/>
            <w:rPr>
              <w:rFonts w:ascii="Corbel" w:eastAsia="Calibri" w:hAnsi="Corbel" w:cs="Times New Roman"/>
              <w:color w:val="000000" w:themeColor="text1"/>
            </w:rPr>
          </w:pPr>
          <w:r w:rsidRPr="004F3398">
            <w:rPr>
              <w:rFonts w:ascii="Corbel" w:eastAsia="Calibri" w:hAnsi="Corbel" w:cs="Times New Roman"/>
              <w:color w:val="000000" w:themeColor="text1"/>
            </w:rPr>
            <w:t xml:space="preserve">                       46 Ter rue Sainte-Catherine</w:t>
          </w:r>
        </w:p>
        <w:p w14:paraId="53D3FC92" w14:textId="77777777" w:rsidR="005E1E78" w:rsidRPr="004F3398" w:rsidRDefault="005E1E78" w:rsidP="005E1E78">
          <w:pPr>
            <w:spacing w:after="0"/>
            <w:rPr>
              <w:rFonts w:ascii="Corbel" w:eastAsia="Calibri" w:hAnsi="Corbel" w:cs="Times New Roman"/>
              <w:color w:val="000000" w:themeColor="text1"/>
            </w:rPr>
          </w:pPr>
          <w:r w:rsidRPr="004F3398">
            <w:rPr>
              <w:rFonts w:ascii="Corbel" w:eastAsia="Calibri" w:hAnsi="Corbel" w:cs="Times New Roman"/>
              <w:color w:val="000000" w:themeColor="text1"/>
            </w:rPr>
            <w:t xml:space="preserve">                       45000 ORLÉANS</w:t>
          </w:r>
        </w:p>
        <w:p w14:paraId="7971B8D2" w14:textId="15FF131A" w:rsidR="005E1E78" w:rsidRPr="004F3398" w:rsidRDefault="005E1E78" w:rsidP="005E1E78">
          <w:pPr>
            <w:spacing w:after="0"/>
            <w:rPr>
              <w:rFonts w:ascii="Corbel" w:eastAsia="Calibri" w:hAnsi="Corbel" w:cs="Times New Roman"/>
              <w:color w:val="000000" w:themeColor="text1"/>
              <w:sz w:val="44"/>
            </w:rPr>
          </w:pPr>
          <w:r w:rsidRPr="004F3398">
            <w:rPr>
              <w:color w:val="000000" w:themeColor="text1"/>
              <w:sz w:val="24"/>
            </w:rPr>
            <w:t xml:space="preserve">                        N° SIREN :  404 328 494 00038</w:t>
          </w:r>
          <w:r w:rsidRPr="004F3398">
            <w:rPr>
              <w:rFonts w:ascii="Corbel" w:eastAsia="Calibri" w:hAnsi="Corbel" w:cs="Times New Roman"/>
              <w:color w:val="000000" w:themeColor="text1"/>
              <w:sz w:val="44"/>
            </w:rPr>
            <w:t xml:space="preserve"> </w:t>
          </w:r>
        </w:p>
      </w:tc>
    </w:tr>
  </w:tbl>
  <w:p w14:paraId="2C0A9A02" w14:textId="77777777" w:rsidR="00650259" w:rsidRDefault="00650259" w:rsidP="00731F26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12282227">
    <w:abstractNumId w:val="11"/>
  </w:num>
  <w:num w:numId="2" w16cid:durableId="1404910276">
    <w:abstractNumId w:val="7"/>
  </w:num>
  <w:num w:numId="3" w16cid:durableId="2012098559">
    <w:abstractNumId w:val="15"/>
  </w:num>
  <w:num w:numId="4" w16cid:durableId="1771272814">
    <w:abstractNumId w:val="12"/>
  </w:num>
  <w:num w:numId="5" w16cid:durableId="1855265515">
    <w:abstractNumId w:val="13"/>
  </w:num>
  <w:num w:numId="6" w16cid:durableId="377707283">
    <w:abstractNumId w:val="19"/>
  </w:num>
  <w:num w:numId="7" w16cid:durableId="2076393591">
    <w:abstractNumId w:val="6"/>
  </w:num>
  <w:num w:numId="8" w16cid:durableId="497615606">
    <w:abstractNumId w:val="10"/>
  </w:num>
  <w:num w:numId="9" w16cid:durableId="978729098">
    <w:abstractNumId w:val="17"/>
  </w:num>
  <w:num w:numId="10" w16cid:durableId="1152333211">
    <w:abstractNumId w:val="1"/>
  </w:num>
  <w:num w:numId="11" w16cid:durableId="1579318078">
    <w:abstractNumId w:val="5"/>
  </w:num>
  <w:num w:numId="12" w16cid:durableId="1243905868">
    <w:abstractNumId w:val="0"/>
  </w:num>
  <w:num w:numId="13" w16cid:durableId="812673794">
    <w:abstractNumId w:val="2"/>
  </w:num>
  <w:num w:numId="14" w16cid:durableId="374237109">
    <w:abstractNumId w:val="9"/>
  </w:num>
  <w:num w:numId="15" w16cid:durableId="1167404715">
    <w:abstractNumId w:val="8"/>
  </w:num>
  <w:num w:numId="16" w16cid:durableId="343749574">
    <w:abstractNumId w:val="16"/>
  </w:num>
  <w:num w:numId="17" w16cid:durableId="1619754437">
    <w:abstractNumId w:val="3"/>
  </w:num>
  <w:num w:numId="18" w16cid:durableId="1485900486">
    <w:abstractNumId w:val="21"/>
  </w:num>
  <w:num w:numId="19" w16cid:durableId="1287614270">
    <w:abstractNumId w:val="18"/>
  </w:num>
  <w:num w:numId="20" w16cid:durableId="663510247">
    <w:abstractNumId w:val="14"/>
  </w:num>
  <w:num w:numId="21" w16cid:durableId="234777740">
    <w:abstractNumId w:val="20"/>
  </w:num>
  <w:num w:numId="22" w16cid:durableId="209612089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77"/>
    <w:rsid w:val="00052382"/>
    <w:rsid w:val="0006568A"/>
    <w:rsid w:val="00076F0F"/>
    <w:rsid w:val="00084253"/>
    <w:rsid w:val="000D1F49"/>
    <w:rsid w:val="001727CA"/>
    <w:rsid w:val="00176517"/>
    <w:rsid w:val="001812E7"/>
    <w:rsid w:val="001C4A3D"/>
    <w:rsid w:val="002462F3"/>
    <w:rsid w:val="00247FB6"/>
    <w:rsid w:val="002A3A3D"/>
    <w:rsid w:val="002C56E6"/>
    <w:rsid w:val="00346DE2"/>
    <w:rsid w:val="00361E11"/>
    <w:rsid w:val="003A1FE0"/>
    <w:rsid w:val="003B4744"/>
    <w:rsid w:val="003F0847"/>
    <w:rsid w:val="003F479A"/>
    <w:rsid w:val="0040090B"/>
    <w:rsid w:val="00442C77"/>
    <w:rsid w:val="0046302A"/>
    <w:rsid w:val="00487858"/>
    <w:rsid w:val="00487D2D"/>
    <w:rsid w:val="004D5D62"/>
    <w:rsid w:val="004F3398"/>
    <w:rsid w:val="005112D0"/>
    <w:rsid w:val="00577E06"/>
    <w:rsid w:val="005A3BF7"/>
    <w:rsid w:val="005D277B"/>
    <w:rsid w:val="005E1E78"/>
    <w:rsid w:val="005F2035"/>
    <w:rsid w:val="005F7990"/>
    <w:rsid w:val="005F7F9C"/>
    <w:rsid w:val="0063739C"/>
    <w:rsid w:val="00650259"/>
    <w:rsid w:val="006E629B"/>
    <w:rsid w:val="00731F26"/>
    <w:rsid w:val="0075385E"/>
    <w:rsid w:val="00760D65"/>
    <w:rsid w:val="00770F25"/>
    <w:rsid w:val="007A35A8"/>
    <w:rsid w:val="007B0A85"/>
    <w:rsid w:val="007B5715"/>
    <w:rsid w:val="007C6A52"/>
    <w:rsid w:val="0082043E"/>
    <w:rsid w:val="008434E3"/>
    <w:rsid w:val="008561EF"/>
    <w:rsid w:val="008A0D08"/>
    <w:rsid w:val="008A1994"/>
    <w:rsid w:val="008E203A"/>
    <w:rsid w:val="0091229C"/>
    <w:rsid w:val="00940E73"/>
    <w:rsid w:val="00951A50"/>
    <w:rsid w:val="0098597D"/>
    <w:rsid w:val="009C18EB"/>
    <w:rsid w:val="009F619A"/>
    <w:rsid w:val="009F6DDE"/>
    <w:rsid w:val="00A07415"/>
    <w:rsid w:val="00A370A8"/>
    <w:rsid w:val="00A65D5E"/>
    <w:rsid w:val="00A75D46"/>
    <w:rsid w:val="00B25CE8"/>
    <w:rsid w:val="00B66CE8"/>
    <w:rsid w:val="00BA7FAA"/>
    <w:rsid w:val="00BB4CF3"/>
    <w:rsid w:val="00BD1D71"/>
    <w:rsid w:val="00BD4753"/>
    <w:rsid w:val="00BD5CB1"/>
    <w:rsid w:val="00BE62EE"/>
    <w:rsid w:val="00C003BA"/>
    <w:rsid w:val="00C46878"/>
    <w:rsid w:val="00C871EA"/>
    <w:rsid w:val="00CB4A51"/>
    <w:rsid w:val="00CD4532"/>
    <w:rsid w:val="00CD47B0"/>
    <w:rsid w:val="00CE6104"/>
    <w:rsid w:val="00CE7918"/>
    <w:rsid w:val="00CE7B91"/>
    <w:rsid w:val="00D12EBD"/>
    <w:rsid w:val="00D16163"/>
    <w:rsid w:val="00D1656B"/>
    <w:rsid w:val="00D27C15"/>
    <w:rsid w:val="00DB3FAD"/>
    <w:rsid w:val="00E305B9"/>
    <w:rsid w:val="00E61C09"/>
    <w:rsid w:val="00E677FE"/>
    <w:rsid w:val="00E769D9"/>
    <w:rsid w:val="00E93ED8"/>
    <w:rsid w:val="00EB3B58"/>
    <w:rsid w:val="00EB563B"/>
    <w:rsid w:val="00EC7359"/>
    <w:rsid w:val="00EE3054"/>
    <w:rsid w:val="00EE4964"/>
    <w:rsid w:val="00F00606"/>
    <w:rsid w:val="00F01256"/>
    <w:rsid w:val="00F502C4"/>
    <w:rsid w:val="00F62A1B"/>
    <w:rsid w:val="00F9003D"/>
    <w:rsid w:val="00F912F8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E950BF"/>
  <w15:chartTrackingRefBased/>
  <w15:docId w15:val="{B78DA33A-CB6D-4C96-A501-14C099406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247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clubrfp.wixsite.com/websit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PORTABLE.NET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EE848B41534FA3AAFD4A7D60BD84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D66ADA-565D-4017-A3B9-D3FB83EFE722}"/>
      </w:docPartPr>
      <w:docPartBody>
        <w:p w:rsidR="002C4697" w:rsidRDefault="00000000">
          <w:pPr>
            <w:pStyle w:val="C8EE848B41534FA3AAFD4A7D60BD8429"/>
          </w:pPr>
          <w:r w:rsidRPr="00346DE2">
            <w:rPr>
              <w:lang w:bidi="fr-FR"/>
            </w:rPr>
            <w:t>Téléphone fixe</w:t>
          </w:r>
        </w:p>
      </w:docPartBody>
    </w:docPart>
    <w:docPart>
      <w:docPartPr>
        <w:name w:val="BF10ABECF56F4FA3A7A35827DA7500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F50D43-B623-4648-A9E4-0CC6A3C9AB8F}"/>
      </w:docPartPr>
      <w:docPartBody>
        <w:p w:rsidR="002C4697" w:rsidRDefault="00000000">
          <w:pPr>
            <w:pStyle w:val="BF10ABECF56F4FA3A7A35827DA750086"/>
          </w:pPr>
          <w:r w:rsidRPr="00346DE2">
            <w:rPr>
              <w:lang w:bidi="fr-FR"/>
            </w:rPr>
            <w:t>Téléphone mobile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FF"/>
    <w:rsid w:val="00204016"/>
    <w:rsid w:val="002C4697"/>
    <w:rsid w:val="00561AFE"/>
    <w:rsid w:val="005F7F9C"/>
    <w:rsid w:val="00701BFF"/>
    <w:rsid w:val="008303C1"/>
    <w:rsid w:val="00863D5C"/>
    <w:rsid w:val="00A065A2"/>
    <w:rsid w:val="00AD3878"/>
    <w:rsid w:val="00E305B9"/>
    <w:rsid w:val="00E93ED8"/>
    <w:rsid w:val="00F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8EE848B41534FA3AAFD4A7D60BD8429">
    <w:name w:val="C8EE848B41534FA3AAFD4A7D60BD8429"/>
  </w:style>
  <w:style w:type="paragraph" w:customStyle="1" w:styleId="BF10ABECF56F4FA3A7A35827DA750086">
    <w:name w:val="BF10ABECF56F4FA3A7A35827DA7500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C1846C-79EA-43DB-8086-670FAE20F8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</Template>
  <TotalTime>1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PÂRIS</dc:creator>
  <cp:keywords/>
  <dc:description/>
  <cp:lastModifiedBy>Philippe PÂRIS</cp:lastModifiedBy>
  <cp:revision>2</cp:revision>
  <dcterms:created xsi:type="dcterms:W3CDTF">2025-08-07T14:06:00Z</dcterms:created>
  <dcterms:modified xsi:type="dcterms:W3CDTF">2025-08-07T14:06:00Z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